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060" w:rsidRDefault="008D4E82" w:rsidP="00E046D4">
      <w:pPr>
        <w:spacing w:after="0" w:line="240" w:lineRule="auto"/>
        <w:ind w:left="5664" w:firstLine="1418"/>
        <w:rPr>
          <w:b/>
          <w:sz w:val="16"/>
          <w:szCs w:val="16"/>
        </w:rPr>
      </w:pPr>
      <w:r>
        <w:rPr>
          <w:noProof/>
          <w:lang w:eastAsia="de-DE"/>
        </w:rPr>
        <w:drawing>
          <wp:anchor distT="0" distB="0" distL="114300" distR="114300" simplePos="0" relativeHeight="251659264" behindDoc="1" locked="0" layoutInCell="1" allowOverlap="1" wp14:anchorId="51DF2318" wp14:editId="7852292E">
            <wp:simplePos x="0" y="0"/>
            <wp:positionH relativeFrom="column">
              <wp:posOffset>-169545</wp:posOffset>
            </wp:positionH>
            <wp:positionV relativeFrom="paragraph">
              <wp:posOffset>114300</wp:posOffset>
            </wp:positionV>
            <wp:extent cx="1739265" cy="920750"/>
            <wp:effectExtent l="0" t="0" r="0" b="0"/>
            <wp:wrapNone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6060">
        <w:rPr>
          <w:b/>
          <w:sz w:val="16"/>
          <w:szCs w:val="16"/>
        </w:rPr>
        <w:t>Verein Sicheres Freiburg e.V.</w:t>
      </w:r>
    </w:p>
    <w:p w:rsidR="006C6060" w:rsidRPr="006C6060" w:rsidRDefault="006C6060" w:rsidP="008D4E82">
      <w:pPr>
        <w:spacing w:after="0" w:line="240" w:lineRule="auto"/>
        <w:ind w:left="7080"/>
        <w:rPr>
          <w:b/>
          <w:sz w:val="16"/>
          <w:szCs w:val="16"/>
        </w:rPr>
      </w:pPr>
      <w:r>
        <w:rPr>
          <w:sz w:val="14"/>
          <w:szCs w:val="16"/>
        </w:rPr>
        <w:t>Kai Lebrecht</w:t>
      </w:r>
    </w:p>
    <w:p w:rsidR="006C6060" w:rsidRDefault="006C6060" w:rsidP="008D4E82">
      <w:pPr>
        <w:spacing w:after="0" w:line="240" w:lineRule="auto"/>
        <w:ind w:left="7080"/>
        <w:rPr>
          <w:sz w:val="14"/>
          <w:szCs w:val="16"/>
        </w:rPr>
      </w:pPr>
      <w:r>
        <w:rPr>
          <w:sz w:val="14"/>
          <w:szCs w:val="16"/>
        </w:rPr>
        <w:t>Rathausplatz 2 - 4</w:t>
      </w:r>
    </w:p>
    <w:p w:rsidR="006C6060" w:rsidRPr="00F46F82" w:rsidRDefault="006C6060" w:rsidP="008D4E82">
      <w:pPr>
        <w:spacing w:after="0" w:line="240" w:lineRule="auto"/>
        <w:ind w:left="7080"/>
        <w:rPr>
          <w:sz w:val="14"/>
          <w:szCs w:val="16"/>
        </w:rPr>
      </w:pPr>
      <w:r>
        <w:rPr>
          <w:sz w:val="14"/>
          <w:szCs w:val="16"/>
        </w:rPr>
        <w:t>79098 Freiburg</w:t>
      </w:r>
    </w:p>
    <w:p w:rsidR="006C6060" w:rsidRDefault="006C6060" w:rsidP="008D4E82">
      <w:pPr>
        <w:spacing w:after="0" w:line="240" w:lineRule="auto"/>
        <w:ind w:left="7080"/>
        <w:rPr>
          <w:sz w:val="14"/>
          <w:szCs w:val="16"/>
        </w:rPr>
      </w:pPr>
      <w:r w:rsidRPr="00F46F82">
        <w:rPr>
          <w:sz w:val="14"/>
          <w:szCs w:val="16"/>
        </w:rPr>
        <w:t xml:space="preserve">Telefon: 0761 </w:t>
      </w:r>
      <w:r>
        <w:rPr>
          <w:sz w:val="14"/>
          <w:szCs w:val="16"/>
        </w:rPr>
        <w:t>29272098</w:t>
      </w:r>
    </w:p>
    <w:p w:rsidR="006C6060" w:rsidRPr="00F46F82" w:rsidRDefault="006C6060" w:rsidP="008D4E82">
      <w:pPr>
        <w:spacing w:after="0" w:line="240" w:lineRule="auto"/>
        <w:ind w:left="7080"/>
        <w:rPr>
          <w:sz w:val="14"/>
          <w:szCs w:val="16"/>
        </w:rPr>
      </w:pPr>
      <w:r>
        <w:rPr>
          <w:sz w:val="14"/>
          <w:szCs w:val="16"/>
        </w:rPr>
        <w:t>Info@sicheres-freiburg.de</w:t>
      </w:r>
    </w:p>
    <w:p w:rsidR="005057E8" w:rsidRDefault="006C6060" w:rsidP="006C6060">
      <w:pPr>
        <w:jc w:val="center"/>
        <w:rPr>
          <w:b/>
          <w:sz w:val="28"/>
        </w:rPr>
      </w:pPr>
      <w:r w:rsidRPr="006C6060">
        <w:rPr>
          <w:b/>
          <w:sz w:val="28"/>
        </w:rPr>
        <w:t>Antrag auf Kostenübernahme</w:t>
      </w:r>
    </w:p>
    <w:p w:rsidR="006C6060" w:rsidRPr="006C6060" w:rsidRDefault="008D4E82" w:rsidP="008D4E82">
      <w:pPr>
        <w:spacing w:before="120" w:after="120" w:line="240" w:lineRule="auto"/>
        <w:rPr>
          <w:b/>
          <w:sz w:val="28"/>
        </w:rPr>
      </w:pPr>
      <w:r>
        <w:rPr>
          <w:b/>
          <w:sz w:val="28"/>
        </w:rPr>
        <w:t>Eigentümer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D4E82" w:rsidTr="008D4E82">
        <w:tc>
          <w:tcPr>
            <w:tcW w:w="4606" w:type="dxa"/>
          </w:tcPr>
          <w:p w:rsidR="008D4E82" w:rsidRDefault="008D4E82">
            <w:r>
              <w:t>Anrede</w:t>
            </w:r>
          </w:p>
        </w:tc>
        <w:sdt>
          <w:sdtPr>
            <w:id w:val="877743077"/>
            <w:placeholder>
              <w:docPart w:val="8411BFF9EE3149E2A710D698CDC50DF6"/>
            </w:placeholder>
            <w:showingPlcHdr/>
            <w:dropDownList>
              <w:listItem w:value="Wählen Sie ein Element aus."/>
              <w:listItem w:displayText="Herr" w:value="Herr"/>
              <w:listItem w:displayText="Frau" w:value="Frau"/>
            </w:dropDownList>
          </w:sdtPr>
          <w:sdtContent>
            <w:tc>
              <w:tcPr>
                <w:tcW w:w="4606" w:type="dxa"/>
              </w:tcPr>
              <w:p w:rsidR="008D4E82" w:rsidRDefault="00DC7852">
                <w:r w:rsidRPr="00417BE9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Vorname</w:t>
            </w:r>
          </w:p>
        </w:tc>
        <w:sdt>
          <w:sdtPr>
            <w:id w:val="27154223"/>
            <w:placeholder>
              <w:docPart w:val="DA687C5B718949949D11AA60478CFC8F"/>
            </w:placeholder>
            <w:showingPlcHdr/>
            <w:text/>
          </w:sdtPr>
          <w:sdtEndPr/>
          <w:sdtContent>
            <w:tc>
              <w:tcPr>
                <w:tcW w:w="4606" w:type="dxa"/>
              </w:tcPr>
              <w:p w:rsidR="008D4E82" w:rsidRDefault="00E046D4">
                <w:r w:rsidRPr="00417BE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Name</w:t>
            </w:r>
          </w:p>
        </w:tc>
        <w:sdt>
          <w:sdtPr>
            <w:id w:val="40948920"/>
            <w:placeholder>
              <w:docPart w:val="6203EAEC5F2E407AA151B6B3E8597440"/>
            </w:placeholder>
            <w:showingPlcHdr/>
            <w:text/>
          </w:sdtPr>
          <w:sdtEndPr/>
          <w:sdtContent>
            <w:tc>
              <w:tcPr>
                <w:tcW w:w="4606" w:type="dxa"/>
              </w:tcPr>
              <w:p w:rsidR="008D4E82" w:rsidRDefault="00E046D4">
                <w:r w:rsidRPr="00417BE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Straße</w:t>
            </w:r>
          </w:p>
        </w:tc>
        <w:sdt>
          <w:sdtPr>
            <w:id w:val="-184293915"/>
            <w:placeholder>
              <w:docPart w:val="53A809DF9F414BF1A00104A7CCF6B518"/>
            </w:placeholder>
            <w:showingPlcHdr/>
            <w:text/>
          </w:sdtPr>
          <w:sdtEndPr/>
          <w:sdtContent>
            <w:tc>
              <w:tcPr>
                <w:tcW w:w="4606" w:type="dxa"/>
              </w:tcPr>
              <w:p w:rsidR="008D4E82" w:rsidRDefault="00E046D4">
                <w:r w:rsidRPr="00417BE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Hausnummer</w:t>
            </w:r>
          </w:p>
        </w:tc>
        <w:sdt>
          <w:sdtPr>
            <w:id w:val="-337319964"/>
            <w:placeholder>
              <w:docPart w:val="295FA9AAAB1743BBBE8D0109812FA72C"/>
            </w:placeholder>
            <w:showingPlcHdr/>
            <w:text/>
          </w:sdtPr>
          <w:sdtEndPr/>
          <w:sdtContent>
            <w:tc>
              <w:tcPr>
                <w:tcW w:w="4606" w:type="dxa"/>
              </w:tcPr>
              <w:p w:rsidR="008D4E82" w:rsidRDefault="00E046D4">
                <w:r w:rsidRPr="00417BE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PLZ</w:t>
            </w:r>
          </w:p>
        </w:tc>
        <w:sdt>
          <w:sdtPr>
            <w:id w:val="2082396420"/>
            <w:placeholder>
              <w:docPart w:val="150BAE6A4920402B93D0A3658DADCB1C"/>
            </w:placeholder>
            <w:showingPlcHdr/>
            <w:text/>
          </w:sdtPr>
          <w:sdtEndPr/>
          <w:sdtContent>
            <w:tc>
              <w:tcPr>
                <w:tcW w:w="4606" w:type="dxa"/>
              </w:tcPr>
              <w:p w:rsidR="008D4E82" w:rsidRDefault="00E046D4">
                <w:r w:rsidRPr="00417BE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Ort</w:t>
            </w:r>
          </w:p>
        </w:tc>
        <w:sdt>
          <w:sdtPr>
            <w:id w:val="-396743940"/>
            <w:placeholder>
              <w:docPart w:val="30E34EE8C07F43019A1CF697AB323541"/>
            </w:placeholder>
            <w:showingPlcHdr/>
            <w:text/>
          </w:sdtPr>
          <w:sdtEndPr/>
          <w:sdtContent>
            <w:tc>
              <w:tcPr>
                <w:tcW w:w="4606" w:type="dxa"/>
              </w:tcPr>
              <w:p w:rsidR="008D4E82" w:rsidRDefault="00E046D4">
                <w:r w:rsidRPr="00417BE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Telefon</w:t>
            </w:r>
          </w:p>
        </w:tc>
        <w:sdt>
          <w:sdtPr>
            <w:id w:val="1279446303"/>
            <w:placeholder>
              <w:docPart w:val="9BA0D104C31B47FB82B397E575DA46A7"/>
            </w:placeholder>
            <w:showingPlcHdr/>
            <w:text/>
          </w:sdtPr>
          <w:sdtEndPr/>
          <w:sdtContent>
            <w:tc>
              <w:tcPr>
                <w:tcW w:w="4606" w:type="dxa"/>
              </w:tcPr>
              <w:p w:rsidR="008D4E82" w:rsidRDefault="00E046D4">
                <w:r w:rsidRPr="00417BE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Mail</w:t>
            </w:r>
          </w:p>
        </w:tc>
        <w:sdt>
          <w:sdtPr>
            <w:id w:val="-2070721835"/>
            <w:placeholder>
              <w:docPart w:val="290E160DCC364B10A28D23054829C1BD"/>
            </w:placeholder>
            <w:showingPlcHdr/>
            <w:text/>
          </w:sdtPr>
          <w:sdtEndPr/>
          <w:sdtContent>
            <w:tc>
              <w:tcPr>
                <w:tcW w:w="4606" w:type="dxa"/>
              </w:tcPr>
              <w:p w:rsidR="008D4E82" w:rsidRDefault="00E046D4">
                <w:r w:rsidRPr="00417BE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6C6060" w:rsidRPr="008D4E82" w:rsidRDefault="008D4E82" w:rsidP="008D4E82">
      <w:pPr>
        <w:spacing w:before="120" w:after="120" w:line="240" w:lineRule="auto"/>
        <w:rPr>
          <w:b/>
          <w:sz w:val="28"/>
        </w:rPr>
      </w:pPr>
      <w:r w:rsidRPr="008D4E82">
        <w:rPr>
          <w:b/>
          <w:sz w:val="28"/>
        </w:rPr>
        <w:t>Objekt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D4E82" w:rsidTr="008D4E82">
        <w:tc>
          <w:tcPr>
            <w:tcW w:w="4606" w:type="dxa"/>
          </w:tcPr>
          <w:p w:rsidR="008D4E82" w:rsidRDefault="008D4E82">
            <w:r>
              <w:t>Straße</w:t>
            </w:r>
          </w:p>
        </w:tc>
        <w:sdt>
          <w:sdtPr>
            <w:id w:val="284936756"/>
            <w:placeholder>
              <w:docPart w:val="4D0DDAA5D0774E3884A8FB50466CEEB9"/>
            </w:placeholder>
            <w:showingPlcHdr/>
            <w:text/>
          </w:sdtPr>
          <w:sdtEndPr/>
          <w:sdtContent>
            <w:tc>
              <w:tcPr>
                <w:tcW w:w="4606" w:type="dxa"/>
              </w:tcPr>
              <w:p w:rsidR="008D4E82" w:rsidRDefault="00E046D4">
                <w:r w:rsidRPr="00417BE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Hausnummer</w:t>
            </w:r>
          </w:p>
        </w:tc>
        <w:sdt>
          <w:sdtPr>
            <w:id w:val="-1710719529"/>
            <w:placeholder>
              <w:docPart w:val="AD9D8728797E4919AC9AF66ADAD8F0D6"/>
            </w:placeholder>
            <w:showingPlcHdr/>
            <w:text/>
          </w:sdtPr>
          <w:sdtEndPr/>
          <w:sdtContent>
            <w:tc>
              <w:tcPr>
                <w:tcW w:w="4606" w:type="dxa"/>
              </w:tcPr>
              <w:p w:rsidR="008D4E82" w:rsidRDefault="00E046D4">
                <w:r w:rsidRPr="00417BE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PLZ</w:t>
            </w:r>
          </w:p>
        </w:tc>
        <w:sdt>
          <w:sdtPr>
            <w:id w:val="-115210613"/>
            <w:placeholder>
              <w:docPart w:val="BF907F25A4024350B616449781B503E1"/>
            </w:placeholder>
            <w:showingPlcHdr/>
            <w:text/>
          </w:sdtPr>
          <w:sdtEndPr/>
          <w:sdtContent>
            <w:tc>
              <w:tcPr>
                <w:tcW w:w="4606" w:type="dxa"/>
              </w:tcPr>
              <w:p w:rsidR="008D4E82" w:rsidRDefault="00E046D4">
                <w:r w:rsidRPr="00417BE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Ort</w:t>
            </w:r>
          </w:p>
        </w:tc>
        <w:tc>
          <w:tcPr>
            <w:tcW w:w="4606" w:type="dxa"/>
          </w:tcPr>
          <w:p w:rsidR="008D4E82" w:rsidRDefault="008D4E82">
            <w:r>
              <w:t>Freiburg</w:t>
            </w:r>
          </w:p>
        </w:tc>
      </w:tr>
      <w:tr w:rsidR="008D4E82" w:rsidTr="008D4E82">
        <w:tc>
          <w:tcPr>
            <w:tcW w:w="4606" w:type="dxa"/>
          </w:tcPr>
          <w:p w:rsidR="008D4E82" w:rsidRDefault="008D4E82">
            <w:r>
              <w:t>Stadtteil</w:t>
            </w:r>
          </w:p>
        </w:tc>
        <w:sdt>
          <w:sdtPr>
            <w:id w:val="1553189771"/>
            <w:placeholder>
              <w:docPart w:val="C91543297F224DE3A47AE6E201059516"/>
            </w:placeholder>
            <w:showingPlcHdr/>
            <w:text/>
          </w:sdtPr>
          <w:sdtEndPr/>
          <w:sdtContent>
            <w:tc>
              <w:tcPr>
                <w:tcW w:w="4606" w:type="dxa"/>
              </w:tcPr>
              <w:p w:rsidR="008D4E82" w:rsidRDefault="00E046D4">
                <w:r w:rsidRPr="00417BE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8D4E82" w:rsidRPr="008D4E82" w:rsidRDefault="008D4E82" w:rsidP="008D4E82">
      <w:pPr>
        <w:spacing w:before="120" w:after="120" w:line="240" w:lineRule="auto"/>
        <w:rPr>
          <w:b/>
          <w:sz w:val="28"/>
        </w:rPr>
      </w:pPr>
      <w:r w:rsidRPr="008D4E82">
        <w:rPr>
          <w:b/>
          <w:sz w:val="28"/>
        </w:rPr>
        <w:t>Angaben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D4E82" w:rsidTr="008D4E82">
        <w:tc>
          <w:tcPr>
            <w:tcW w:w="4606" w:type="dxa"/>
          </w:tcPr>
          <w:p w:rsidR="008D4E82" w:rsidRDefault="008D4E82">
            <w:r>
              <w:t>Sachbeschädigung durch Graffiti am</w:t>
            </w:r>
          </w:p>
        </w:tc>
        <w:sdt>
          <w:sdtPr>
            <w:id w:val="-910771873"/>
            <w:placeholder>
              <w:docPart w:val="9A22F4E34461456E99360C9E261F2C9A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4606" w:type="dxa"/>
              </w:tcPr>
              <w:p w:rsidR="008D4E82" w:rsidRDefault="00E046D4">
                <w:r w:rsidRPr="00417BE9">
                  <w:rPr>
                    <w:rStyle w:val="Platzhaltertext"/>
                  </w:rPr>
                  <w:t>Klicken Sie hier, um ein Datum einzugeben.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Strafanzeige gestellt</w:t>
            </w:r>
          </w:p>
        </w:tc>
        <w:sdt>
          <w:sdtPr>
            <w:id w:val="-9272779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6" w:type="dxa"/>
              </w:tcPr>
              <w:p w:rsidR="008D4E82" w:rsidRDefault="00E046D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Polizei Dienststelle</w:t>
            </w:r>
          </w:p>
        </w:tc>
        <w:sdt>
          <w:sdtPr>
            <w:id w:val="231127135"/>
            <w:placeholder>
              <w:docPart w:val="0B882265CFA7430F9D5ED789815A0D8E"/>
            </w:placeholder>
            <w:showingPlcHdr/>
            <w:text/>
          </w:sdtPr>
          <w:sdtEndPr/>
          <w:sdtContent>
            <w:tc>
              <w:tcPr>
                <w:tcW w:w="4606" w:type="dxa"/>
              </w:tcPr>
              <w:p w:rsidR="008D4E82" w:rsidRDefault="00E046D4">
                <w:r w:rsidRPr="00417BE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Tagebuch- oder Vorgangsnummer</w:t>
            </w:r>
          </w:p>
        </w:tc>
        <w:sdt>
          <w:sdtPr>
            <w:id w:val="2126585607"/>
            <w:placeholder>
              <w:docPart w:val="191AD4112ACE45A2B9CD8D4005773546"/>
            </w:placeholder>
            <w:showingPlcHdr/>
            <w:text/>
          </w:sdtPr>
          <w:sdtEndPr/>
          <w:sdtContent>
            <w:tc>
              <w:tcPr>
                <w:tcW w:w="4606" w:type="dxa"/>
              </w:tcPr>
              <w:p w:rsidR="008D4E82" w:rsidRDefault="00E046D4">
                <w:r w:rsidRPr="00417BE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Wann wurde zuletzt gestrichen?</w:t>
            </w:r>
          </w:p>
        </w:tc>
        <w:sdt>
          <w:sdtPr>
            <w:id w:val="438965630"/>
            <w:placeholder>
              <w:docPart w:val="43F23DE180CB462480190F254504FCC6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4606" w:type="dxa"/>
              </w:tcPr>
              <w:p w:rsidR="008D4E82" w:rsidRDefault="00E046D4">
                <w:r w:rsidRPr="00417BE9">
                  <w:rPr>
                    <w:rStyle w:val="Platzhaltertext"/>
                  </w:rPr>
                  <w:t>Klicken Sie hier, um ein Datum einzugeben.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Wer war der ausführende Maler?</w:t>
            </w:r>
          </w:p>
        </w:tc>
        <w:sdt>
          <w:sdtPr>
            <w:id w:val="-1458092637"/>
            <w:placeholder>
              <w:docPart w:val="98553C81E4124D5EABB98EE7240185BB"/>
            </w:placeholder>
            <w:showingPlcHdr/>
            <w:text/>
          </w:sdtPr>
          <w:sdtEndPr/>
          <w:sdtContent>
            <w:tc>
              <w:tcPr>
                <w:tcW w:w="4606" w:type="dxa"/>
              </w:tcPr>
              <w:p w:rsidR="008D4E82" w:rsidRDefault="00E046D4">
                <w:r w:rsidRPr="00417BE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8D4E82" w:rsidRPr="008D4E82" w:rsidRDefault="008D4E82" w:rsidP="008D4E82">
      <w:pPr>
        <w:spacing w:before="120" w:after="120" w:line="240" w:lineRule="auto"/>
        <w:rPr>
          <w:b/>
          <w:sz w:val="28"/>
        </w:rPr>
      </w:pPr>
      <w:r w:rsidRPr="008D4E82">
        <w:rPr>
          <w:b/>
          <w:sz w:val="28"/>
        </w:rPr>
        <w:t>Anlagen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D4E82" w:rsidTr="008D4E82">
        <w:tc>
          <w:tcPr>
            <w:tcW w:w="4606" w:type="dxa"/>
          </w:tcPr>
          <w:p w:rsidR="008D4E82" w:rsidRDefault="008D4E82">
            <w:r>
              <w:t>Fotos vom Objekt</w:t>
            </w:r>
          </w:p>
        </w:tc>
        <w:sdt>
          <w:sdtPr>
            <w:id w:val="1724870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6" w:type="dxa"/>
              </w:tcPr>
              <w:p w:rsidR="008D4E82" w:rsidRDefault="00E046D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Anzeige Polizei</w:t>
            </w:r>
          </w:p>
        </w:tc>
        <w:sdt>
          <w:sdtPr>
            <w:id w:val="1961917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6" w:type="dxa"/>
              </w:tcPr>
              <w:p w:rsidR="008D4E82" w:rsidRDefault="00E046D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Rechnung Maler</w:t>
            </w:r>
          </w:p>
        </w:tc>
        <w:sdt>
          <w:sdtPr>
            <w:id w:val="1152563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6" w:type="dxa"/>
              </w:tcPr>
              <w:p w:rsidR="008D4E82" w:rsidRDefault="00E046D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D4E82" w:rsidTr="008D4E82">
        <w:tc>
          <w:tcPr>
            <w:tcW w:w="4606" w:type="dxa"/>
          </w:tcPr>
          <w:p w:rsidR="008D4E82" w:rsidRDefault="008D4E82">
            <w:r>
              <w:t>Sonstiges</w:t>
            </w:r>
          </w:p>
        </w:tc>
        <w:sdt>
          <w:sdtPr>
            <w:id w:val="-13504782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06" w:type="dxa"/>
              </w:tcPr>
              <w:p w:rsidR="008D4E82" w:rsidRDefault="00E046D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:rsidR="008D4E82" w:rsidRPr="008D4E82" w:rsidRDefault="008D4E82" w:rsidP="008D4E82">
      <w:pPr>
        <w:spacing w:before="120" w:after="120" w:line="240" w:lineRule="auto"/>
        <w:rPr>
          <w:b/>
          <w:sz w:val="28"/>
        </w:rPr>
      </w:pPr>
      <w:r w:rsidRPr="008D4E82">
        <w:rPr>
          <w:b/>
          <w:sz w:val="28"/>
        </w:rPr>
        <w:t>Bemerkung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D4E82" w:rsidTr="008D4E82">
        <w:tc>
          <w:tcPr>
            <w:tcW w:w="4606" w:type="dxa"/>
          </w:tcPr>
          <w:p w:rsidR="008D4E82" w:rsidRDefault="008D4E82">
            <w:r>
              <w:t>Anmerkung</w:t>
            </w:r>
          </w:p>
        </w:tc>
        <w:sdt>
          <w:sdtPr>
            <w:id w:val="-454643054"/>
            <w:placeholder>
              <w:docPart w:val="24E77ECD20514CBD9E4E06A76CA3A3F7"/>
            </w:placeholder>
            <w:showingPlcHdr/>
          </w:sdtPr>
          <w:sdtEndPr/>
          <w:sdtContent>
            <w:tc>
              <w:tcPr>
                <w:tcW w:w="4606" w:type="dxa"/>
              </w:tcPr>
              <w:p w:rsidR="008D4E82" w:rsidRDefault="00E046D4">
                <w:r w:rsidRPr="00417BE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8D4E82" w:rsidRDefault="008D4E82"/>
    <w:p w:rsidR="008D4E82" w:rsidRPr="008D4E82" w:rsidRDefault="008D4E82">
      <w:pPr>
        <w:rPr>
          <w:b/>
          <w:i/>
          <w:sz w:val="20"/>
        </w:rPr>
      </w:pPr>
      <w:r w:rsidRPr="008D4E82">
        <w:rPr>
          <w:b/>
          <w:i/>
          <w:sz w:val="20"/>
        </w:rPr>
        <w:t>Bitte alle bekannten Daten ausfüllen. Nicht bekannte Daten müssen nachgereicht werden. Ausgefülltes Formular mit Anlagen bitte per Mail an info@sicheres-freiburg.de</w:t>
      </w:r>
    </w:p>
    <w:p w:rsidR="008D4E82" w:rsidRDefault="008D4E82"/>
    <w:sectPr w:rsidR="008D4E8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922"/>
    <w:rsid w:val="0023751B"/>
    <w:rsid w:val="00340D76"/>
    <w:rsid w:val="005057E8"/>
    <w:rsid w:val="006C6060"/>
    <w:rsid w:val="008D4E82"/>
    <w:rsid w:val="009268A2"/>
    <w:rsid w:val="009C2499"/>
    <w:rsid w:val="00BC2922"/>
    <w:rsid w:val="00C71D38"/>
    <w:rsid w:val="00DC7852"/>
    <w:rsid w:val="00E0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8D4E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E046D4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04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046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8D4E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E046D4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04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046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A687C5B718949949D11AA60478CFC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9BF39B-C3D1-43D7-9B6A-6D2574572EEA}"/>
      </w:docPartPr>
      <w:docPartBody>
        <w:p w:rsidR="00233369" w:rsidRDefault="00233369" w:rsidP="00233369">
          <w:pPr>
            <w:pStyle w:val="DA687C5B718949949D11AA60478CFC8F1"/>
          </w:pPr>
          <w:r w:rsidRPr="00417BE9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203EAEC5F2E407AA151B6B3E8597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C1C168-49B7-4EDD-9276-B20DDC2FD0AA}"/>
      </w:docPartPr>
      <w:docPartBody>
        <w:p w:rsidR="00233369" w:rsidRDefault="00233369" w:rsidP="00233369">
          <w:pPr>
            <w:pStyle w:val="6203EAEC5F2E407AA151B6B3E85974401"/>
          </w:pPr>
          <w:r w:rsidRPr="00417BE9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3A809DF9F414BF1A00104A7CCF6B5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3B36DB-8775-48EE-ABAF-D61A5937F95B}"/>
      </w:docPartPr>
      <w:docPartBody>
        <w:p w:rsidR="00233369" w:rsidRDefault="00233369" w:rsidP="00233369">
          <w:pPr>
            <w:pStyle w:val="53A809DF9F414BF1A00104A7CCF6B5181"/>
          </w:pPr>
          <w:r w:rsidRPr="00417BE9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95FA9AAAB1743BBBE8D0109812FA7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B55DAA-DE2D-4399-95F3-4E0FE4A4171E}"/>
      </w:docPartPr>
      <w:docPartBody>
        <w:p w:rsidR="00233369" w:rsidRDefault="00233369" w:rsidP="00233369">
          <w:pPr>
            <w:pStyle w:val="295FA9AAAB1743BBBE8D0109812FA72C1"/>
          </w:pPr>
          <w:r w:rsidRPr="00417BE9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50BAE6A4920402B93D0A3658DADCB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1B093C-0C12-4C32-B9C6-6200947CD4C1}"/>
      </w:docPartPr>
      <w:docPartBody>
        <w:p w:rsidR="00233369" w:rsidRDefault="00233369" w:rsidP="00233369">
          <w:pPr>
            <w:pStyle w:val="150BAE6A4920402B93D0A3658DADCB1C1"/>
          </w:pPr>
          <w:r w:rsidRPr="00417BE9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0E34EE8C07F43019A1CF697AB3235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F10D06-601F-43C0-89C1-B471F8ADFF9D}"/>
      </w:docPartPr>
      <w:docPartBody>
        <w:p w:rsidR="00233369" w:rsidRDefault="00233369" w:rsidP="00233369">
          <w:pPr>
            <w:pStyle w:val="30E34EE8C07F43019A1CF697AB3235411"/>
          </w:pPr>
          <w:r w:rsidRPr="00417BE9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BA0D104C31B47FB82B397E575DA46A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E5F8EDB-B369-489E-B0D3-6C93096E8048}"/>
      </w:docPartPr>
      <w:docPartBody>
        <w:p w:rsidR="00233369" w:rsidRDefault="00233369" w:rsidP="00233369">
          <w:pPr>
            <w:pStyle w:val="9BA0D104C31B47FB82B397E575DA46A71"/>
          </w:pPr>
          <w:r w:rsidRPr="00417BE9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90E160DCC364B10A28D23054829C1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AD3F30-BCF7-474C-9BE5-B3FB51B9AD74}"/>
      </w:docPartPr>
      <w:docPartBody>
        <w:p w:rsidR="00233369" w:rsidRDefault="00233369" w:rsidP="00233369">
          <w:pPr>
            <w:pStyle w:val="290E160DCC364B10A28D23054829C1BD1"/>
          </w:pPr>
          <w:r w:rsidRPr="00417BE9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D0DDAA5D0774E3884A8FB50466CEE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511587-3BB7-4E1E-86E9-BF32090C7B81}"/>
      </w:docPartPr>
      <w:docPartBody>
        <w:p w:rsidR="00233369" w:rsidRDefault="00233369" w:rsidP="00233369">
          <w:pPr>
            <w:pStyle w:val="4D0DDAA5D0774E3884A8FB50466CEEB91"/>
          </w:pPr>
          <w:r w:rsidRPr="00417BE9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D9D8728797E4919AC9AF66ADAD8F0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F3F8E0-0734-4EF4-A4B2-5CA25CD29BD4}"/>
      </w:docPartPr>
      <w:docPartBody>
        <w:p w:rsidR="00233369" w:rsidRDefault="00233369" w:rsidP="00233369">
          <w:pPr>
            <w:pStyle w:val="AD9D8728797E4919AC9AF66ADAD8F0D61"/>
          </w:pPr>
          <w:r w:rsidRPr="00417BE9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F907F25A4024350B616449781B503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47E798-C196-47C3-8590-1134D45B6ACB}"/>
      </w:docPartPr>
      <w:docPartBody>
        <w:p w:rsidR="00233369" w:rsidRDefault="00233369" w:rsidP="00233369">
          <w:pPr>
            <w:pStyle w:val="BF907F25A4024350B616449781B503E11"/>
          </w:pPr>
          <w:r w:rsidRPr="00417BE9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91543297F224DE3A47AE6E2010595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A57578-CBE3-4A39-B64D-38073B192267}"/>
      </w:docPartPr>
      <w:docPartBody>
        <w:p w:rsidR="00233369" w:rsidRDefault="00233369" w:rsidP="00233369">
          <w:pPr>
            <w:pStyle w:val="C91543297F224DE3A47AE6E2010595161"/>
          </w:pPr>
          <w:r w:rsidRPr="00417BE9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A22F4E34461456E99360C9E261F2C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D79C45-8A96-4D56-9178-E68A7140E07E}"/>
      </w:docPartPr>
      <w:docPartBody>
        <w:p w:rsidR="00233369" w:rsidRDefault="00233369" w:rsidP="00233369">
          <w:pPr>
            <w:pStyle w:val="9A22F4E34461456E99360C9E261F2C9A1"/>
          </w:pPr>
          <w:r w:rsidRPr="00417BE9">
            <w:rPr>
              <w:rStyle w:val="Platzhaltertext"/>
            </w:rPr>
            <w:t>Klicken Sie hier, um ein Datum einzugeben.</w:t>
          </w:r>
        </w:p>
      </w:docPartBody>
    </w:docPart>
    <w:docPart>
      <w:docPartPr>
        <w:name w:val="0B882265CFA7430F9D5ED789815A0D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CECDC4-25E0-444A-B0B3-08C92C3DEC41}"/>
      </w:docPartPr>
      <w:docPartBody>
        <w:p w:rsidR="00233369" w:rsidRDefault="00233369" w:rsidP="00233369">
          <w:pPr>
            <w:pStyle w:val="0B882265CFA7430F9D5ED789815A0D8E1"/>
          </w:pPr>
          <w:r w:rsidRPr="00417BE9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91AD4112ACE45A2B9CD8D40057735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CAE11B-72F1-42A7-8985-EB2E72D7FC9A}"/>
      </w:docPartPr>
      <w:docPartBody>
        <w:p w:rsidR="00233369" w:rsidRDefault="00233369" w:rsidP="00233369">
          <w:pPr>
            <w:pStyle w:val="191AD4112ACE45A2B9CD8D40057735461"/>
          </w:pPr>
          <w:r w:rsidRPr="00417BE9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3F23DE180CB462480190F254504FCC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8275CD-146A-4563-BB31-801D3C8BF8BF}"/>
      </w:docPartPr>
      <w:docPartBody>
        <w:p w:rsidR="00233369" w:rsidRDefault="00233369" w:rsidP="00233369">
          <w:pPr>
            <w:pStyle w:val="43F23DE180CB462480190F254504FCC61"/>
          </w:pPr>
          <w:r w:rsidRPr="00417BE9">
            <w:rPr>
              <w:rStyle w:val="Platzhaltertext"/>
            </w:rPr>
            <w:t>Klicken Sie hier, um ein Datum einzugeben.</w:t>
          </w:r>
        </w:p>
      </w:docPartBody>
    </w:docPart>
    <w:docPart>
      <w:docPartPr>
        <w:name w:val="98553C81E4124D5EABB98EE7240185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31BD86-FF78-41F8-A3C1-A6BD6B917D9A}"/>
      </w:docPartPr>
      <w:docPartBody>
        <w:p w:rsidR="00233369" w:rsidRDefault="00233369" w:rsidP="00233369">
          <w:pPr>
            <w:pStyle w:val="98553C81E4124D5EABB98EE7240185BB1"/>
          </w:pPr>
          <w:r w:rsidRPr="00417BE9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411BFF9EE3149E2A710D698CDC50D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E9175E-98FF-4C09-8E3C-FC69CE987E06}"/>
      </w:docPartPr>
      <w:docPartBody>
        <w:p w:rsidR="00000000" w:rsidRDefault="00233369" w:rsidP="00233369">
          <w:pPr>
            <w:pStyle w:val="8411BFF9EE3149E2A710D698CDC50DF6"/>
          </w:pPr>
          <w:r w:rsidRPr="00417BE9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48E"/>
    <w:rsid w:val="00021255"/>
    <w:rsid w:val="00233369"/>
    <w:rsid w:val="003A63AE"/>
    <w:rsid w:val="00630EF4"/>
    <w:rsid w:val="00667B87"/>
    <w:rsid w:val="00D52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5248E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233369"/>
    <w:rPr>
      <w:color w:val="808080"/>
    </w:rPr>
  </w:style>
  <w:style w:type="paragraph" w:customStyle="1" w:styleId="CDEA19F3D4D94738940A9AAFCE179B96">
    <w:name w:val="CDEA19F3D4D94738940A9AAFCE179B96"/>
    <w:rsid w:val="00021255"/>
    <w:rPr>
      <w:rFonts w:eastAsiaTheme="minorHAnsi"/>
      <w:lang w:eastAsia="en-US"/>
    </w:rPr>
  </w:style>
  <w:style w:type="paragraph" w:customStyle="1" w:styleId="DA687C5B718949949D11AA60478CFC8F">
    <w:name w:val="DA687C5B718949949D11AA60478CFC8F"/>
    <w:rsid w:val="00021255"/>
    <w:rPr>
      <w:rFonts w:eastAsiaTheme="minorHAnsi"/>
      <w:lang w:eastAsia="en-US"/>
    </w:rPr>
  </w:style>
  <w:style w:type="paragraph" w:customStyle="1" w:styleId="6203EAEC5F2E407AA151B6B3E8597440">
    <w:name w:val="6203EAEC5F2E407AA151B6B3E8597440"/>
    <w:rsid w:val="00021255"/>
    <w:rPr>
      <w:rFonts w:eastAsiaTheme="minorHAnsi"/>
      <w:lang w:eastAsia="en-US"/>
    </w:rPr>
  </w:style>
  <w:style w:type="paragraph" w:customStyle="1" w:styleId="53A809DF9F414BF1A00104A7CCF6B518">
    <w:name w:val="53A809DF9F414BF1A00104A7CCF6B518"/>
    <w:rsid w:val="00021255"/>
    <w:rPr>
      <w:rFonts w:eastAsiaTheme="minorHAnsi"/>
      <w:lang w:eastAsia="en-US"/>
    </w:rPr>
  </w:style>
  <w:style w:type="paragraph" w:customStyle="1" w:styleId="295FA9AAAB1743BBBE8D0109812FA72C">
    <w:name w:val="295FA9AAAB1743BBBE8D0109812FA72C"/>
    <w:rsid w:val="00021255"/>
    <w:rPr>
      <w:rFonts w:eastAsiaTheme="minorHAnsi"/>
      <w:lang w:eastAsia="en-US"/>
    </w:rPr>
  </w:style>
  <w:style w:type="paragraph" w:customStyle="1" w:styleId="150BAE6A4920402B93D0A3658DADCB1C">
    <w:name w:val="150BAE6A4920402B93D0A3658DADCB1C"/>
    <w:rsid w:val="00021255"/>
    <w:rPr>
      <w:rFonts w:eastAsiaTheme="minorHAnsi"/>
      <w:lang w:eastAsia="en-US"/>
    </w:rPr>
  </w:style>
  <w:style w:type="paragraph" w:customStyle="1" w:styleId="30E34EE8C07F43019A1CF697AB323541">
    <w:name w:val="30E34EE8C07F43019A1CF697AB323541"/>
    <w:rsid w:val="00021255"/>
    <w:rPr>
      <w:rFonts w:eastAsiaTheme="minorHAnsi"/>
      <w:lang w:eastAsia="en-US"/>
    </w:rPr>
  </w:style>
  <w:style w:type="paragraph" w:customStyle="1" w:styleId="9BA0D104C31B47FB82B397E575DA46A7">
    <w:name w:val="9BA0D104C31B47FB82B397E575DA46A7"/>
    <w:rsid w:val="00021255"/>
    <w:rPr>
      <w:rFonts w:eastAsiaTheme="minorHAnsi"/>
      <w:lang w:eastAsia="en-US"/>
    </w:rPr>
  </w:style>
  <w:style w:type="paragraph" w:customStyle="1" w:styleId="290E160DCC364B10A28D23054829C1BD">
    <w:name w:val="290E160DCC364B10A28D23054829C1BD"/>
    <w:rsid w:val="00021255"/>
    <w:rPr>
      <w:rFonts w:eastAsiaTheme="minorHAnsi"/>
      <w:lang w:eastAsia="en-US"/>
    </w:rPr>
  </w:style>
  <w:style w:type="paragraph" w:customStyle="1" w:styleId="4D0DDAA5D0774E3884A8FB50466CEEB9">
    <w:name w:val="4D0DDAA5D0774E3884A8FB50466CEEB9"/>
    <w:rsid w:val="00021255"/>
    <w:rPr>
      <w:rFonts w:eastAsiaTheme="minorHAnsi"/>
      <w:lang w:eastAsia="en-US"/>
    </w:rPr>
  </w:style>
  <w:style w:type="paragraph" w:customStyle="1" w:styleId="AD9D8728797E4919AC9AF66ADAD8F0D6">
    <w:name w:val="AD9D8728797E4919AC9AF66ADAD8F0D6"/>
    <w:rsid w:val="00021255"/>
    <w:rPr>
      <w:rFonts w:eastAsiaTheme="minorHAnsi"/>
      <w:lang w:eastAsia="en-US"/>
    </w:rPr>
  </w:style>
  <w:style w:type="paragraph" w:customStyle="1" w:styleId="BF907F25A4024350B616449781B503E1">
    <w:name w:val="BF907F25A4024350B616449781B503E1"/>
    <w:rsid w:val="00021255"/>
    <w:rPr>
      <w:rFonts w:eastAsiaTheme="minorHAnsi"/>
      <w:lang w:eastAsia="en-US"/>
    </w:rPr>
  </w:style>
  <w:style w:type="paragraph" w:customStyle="1" w:styleId="C91543297F224DE3A47AE6E201059516">
    <w:name w:val="C91543297F224DE3A47AE6E201059516"/>
    <w:rsid w:val="00021255"/>
    <w:rPr>
      <w:rFonts w:eastAsiaTheme="minorHAnsi"/>
      <w:lang w:eastAsia="en-US"/>
    </w:rPr>
  </w:style>
  <w:style w:type="paragraph" w:customStyle="1" w:styleId="9A22F4E34461456E99360C9E261F2C9A">
    <w:name w:val="9A22F4E34461456E99360C9E261F2C9A"/>
    <w:rsid w:val="00021255"/>
    <w:rPr>
      <w:rFonts w:eastAsiaTheme="minorHAnsi"/>
      <w:lang w:eastAsia="en-US"/>
    </w:rPr>
  </w:style>
  <w:style w:type="paragraph" w:customStyle="1" w:styleId="0B882265CFA7430F9D5ED789815A0D8E">
    <w:name w:val="0B882265CFA7430F9D5ED789815A0D8E"/>
    <w:rsid w:val="00021255"/>
    <w:rPr>
      <w:rFonts w:eastAsiaTheme="minorHAnsi"/>
      <w:lang w:eastAsia="en-US"/>
    </w:rPr>
  </w:style>
  <w:style w:type="paragraph" w:customStyle="1" w:styleId="191AD4112ACE45A2B9CD8D4005773546">
    <w:name w:val="191AD4112ACE45A2B9CD8D4005773546"/>
    <w:rsid w:val="00021255"/>
    <w:rPr>
      <w:rFonts w:eastAsiaTheme="minorHAnsi"/>
      <w:lang w:eastAsia="en-US"/>
    </w:rPr>
  </w:style>
  <w:style w:type="paragraph" w:customStyle="1" w:styleId="43F23DE180CB462480190F254504FCC6">
    <w:name w:val="43F23DE180CB462480190F254504FCC6"/>
    <w:rsid w:val="00021255"/>
    <w:rPr>
      <w:rFonts w:eastAsiaTheme="minorHAnsi"/>
      <w:lang w:eastAsia="en-US"/>
    </w:rPr>
  </w:style>
  <w:style w:type="paragraph" w:customStyle="1" w:styleId="98553C81E4124D5EABB98EE7240185BB">
    <w:name w:val="98553C81E4124D5EABB98EE7240185BB"/>
    <w:rsid w:val="00021255"/>
    <w:rPr>
      <w:rFonts w:eastAsiaTheme="minorHAnsi"/>
      <w:lang w:eastAsia="en-US"/>
    </w:rPr>
  </w:style>
  <w:style w:type="paragraph" w:customStyle="1" w:styleId="260F074ABD3C4225A47FCF057197DBFB">
    <w:name w:val="260F074ABD3C4225A47FCF057197DBFB"/>
    <w:rsid w:val="00021255"/>
    <w:rPr>
      <w:rFonts w:eastAsiaTheme="minorHAnsi"/>
      <w:lang w:eastAsia="en-US"/>
    </w:rPr>
  </w:style>
  <w:style w:type="paragraph" w:customStyle="1" w:styleId="8411BFF9EE3149E2A710D698CDC50DF6">
    <w:name w:val="8411BFF9EE3149E2A710D698CDC50DF6"/>
    <w:rsid w:val="00233369"/>
    <w:rPr>
      <w:rFonts w:eastAsiaTheme="minorHAnsi"/>
      <w:lang w:eastAsia="en-US"/>
    </w:rPr>
  </w:style>
  <w:style w:type="paragraph" w:customStyle="1" w:styleId="DA687C5B718949949D11AA60478CFC8F1">
    <w:name w:val="DA687C5B718949949D11AA60478CFC8F1"/>
    <w:rsid w:val="00233369"/>
    <w:rPr>
      <w:rFonts w:eastAsiaTheme="minorHAnsi"/>
      <w:lang w:eastAsia="en-US"/>
    </w:rPr>
  </w:style>
  <w:style w:type="paragraph" w:customStyle="1" w:styleId="6203EAEC5F2E407AA151B6B3E85974401">
    <w:name w:val="6203EAEC5F2E407AA151B6B3E85974401"/>
    <w:rsid w:val="00233369"/>
    <w:rPr>
      <w:rFonts w:eastAsiaTheme="minorHAnsi"/>
      <w:lang w:eastAsia="en-US"/>
    </w:rPr>
  </w:style>
  <w:style w:type="paragraph" w:customStyle="1" w:styleId="53A809DF9F414BF1A00104A7CCF6B5181">
    <w:name w:val="53A809DF9F414BF1A00104A7CCF6B5181"/>
    <w:rsid w:val="00233369"/>
    <w:rPr>
      <w:rFonts w:eastAsiaTheme="minorHAnsi"/>
      <w:lang w:eastAsia="en-US"/>
    </w:rPr>
  </w:style>
  <w:style w:type="paragraph" w:customStyle="1" w:styleId="295FA9AAAB1743BBBE8D0109812FA72C1">
    <w:name w:val="295FA9AAAB1743BBBE8D0109812FA72C1"/>
    <w:rsid w:val="00233369"/>
    <w:rPr>
      <w:rFonts w:eastAsiaTheme="minorHAnsi"/>
      <w:lang w:eastAsia="en-US"/>
    </w:rPr>
  </w:style>
  <w:style w:type="paragraph" w:customStyle="1" w:styleId="150BAE6A4920402B93D0A3658DADCB1C1">
    <w:name w:val="150BAE6A4920402B93D0A3658DADCB1C1"/>
    <w:rsid w:val="00233369"/>
    <w:rPr>
      <w:rFonts w:eastAsiaTheme="minorHAnsi"/>
      <w:lang w:eastAsia="en-US"/>
    </w:rPr>
  </w:style>
  <w:style w:type="paragraph" w:customStyle="1" w:styleId="30E34EE8C07F43019A1CF697AB3235411">
    <w:name w:val="30E34EE8C07F43019A1CF697AB3235411"/>
    <w:rsid w:val="00233369"/>
    <w:rPr>
      <w:rFonts w:eastAsiaTheme="minorHAnsi"/>
      <w:lang w:eastAsia="en-US"/>
    </w:rPr>
  </w:style>
  <w:style w:type="paragraph" w:customStyle="1" w:styleId="9BA0D104C31B47FB82B397E575DA46A71">
    <w:name w:val="9BA0D104C31B47FB82B397E575DA46A71"/>
    <w:rsid w:val="00233369"/>
    <w:rPr>
      <w:rFonts w:eastAsiaTheme="minorHAnsi"/>
      <w:lang w:eastAsia="en-US"/>
    </w:rPr>
  </w:style>
  <w:style w:type="paragraph" w:customStyle="1" w:styleId="290E160DCC364B10A28D23054829C1BD1">
    <w:name w:val="290E160DCC364B10A28D23054829C1BD1"/>
    <w:rsid w:val="00233369"/>
    <w:rPr>
      <w:rFonts w:eastAsiaTheme="minorHAnsi"/>
      <w:lang w:eastAsia="en-US"/>
    </w:rPr>
  </w:style>
  <w:style w:type="paragraph" w:customStyle="1" w:styleId="4D0DDAA5D0774E3884A8FB50466CEEB91">
    <w:name w:val="4D0DDAA5D0774E3884A8FB50466CEEB91"/>
    <w:rsid w:val="00233369"/>
    <w:rPr>
      <w:rFonts w:eastAsiaTheme="minorHAnsi"/>
      <w:lang w:eastAsia="en-US"/>
    </w:rPr>
  </w:style>
  <w:style w:type="paragraph" w:customStyle="1" w:styleId="AD9D8728797E4919AC9AF66ADAD8F0D61">
    <w:name w:val="AD9D8728797E4919AC9AF66ADAD8F0D61"/>
    <w:rsid w:val="00233369"/>
    <w:rPr>
      <w:rFonts w:eastAsiaTheme="minorHAnsi"/>
      <w:lang w:eastAsia="en-US"/>
    </w:rPr>
  </w:style>
  <w:style w:type="paragraph" w:customStyle="1" w:styleId="BF907F25A4024350B616449781B503E11">
    <w:name w:val="BF907F25A4024350B616449781B503E11"/>
    <w:rsid w:val="00233369"/>
    <w:rPr>
      <w:rFonts w:eastAsiaTheme="minorHAnsi"/>
      <w:lang w:eastAsia="en-US"/>
    </w:rPr>
  </w:style>
  <w:style w:type="paragraph" w:customStyle="1" w:styleId="C91543297F224DE3A47AE6E2010595161">
    <w:name w:val="C91543297F224DE3A47AE6E2010595161"/>
    <w:rsid w:val="00233369"/>
    <w:rPr>
      <w:rFonts w:eastAsiaTheme="minorHAnsi"/>
      <w:lang w:eastAsia="en-US"/>
    </w:rPr>
  </w:style>
  <w:style w:type="paragraph" w:customStyle="1" w:styleId="9A22F4E34461456E99360C9E261F2C9A1">
    <w:name w:val="9A22F4E34461456E99360C9E261F2C9A1"/>
    <w:rsid w:val="00233369"/>
    <w:rPr>
      <w:rFonts w:eastAsiaTheme="minorHAnsi"/>
      <w:lang w:eastAsia="en-US"/>
    </w:rPr>
  </w:style>
  <w:style w:type="paragraph" w:customStyle="1" w:styleId="0B882265CFA7430F9D5ED789815A0D8E1">
    <w:name w:val="0B882265CFA7430F9D5ED789815A0D8E1"/>
    <w:rsid w:val="00233369"/>
    <w:rPr>
      <w:rFonts w:eastAsiaTheme="minorHAnsi"/>
      <w:lang w:eastAsia="en-US"/>
    </w:rPr>
  </w:style>
  <w:style w:type="paragraph" w:customStyle="1" w:styleId="191AD4112ACE45A2B9CD8D40057735461">
    <w:name w:val="191AD4112ACE45A2B9CD8D40057735461"/>
    <w:rsid w:val="00233369"/>
    <w:rPr>
      <w:rFonts w:eastAsiaTheme="minorHAnsi"/>
      <w:lang w:eastAsia="en-US"/>
    </w:rPr>
  </w:style>
  <w:style w:type="paragraph" w:customStyle="1" w:styleId="43F23DE180CB462480190F254504FCC61">
    <w:name w:val="43F23DE180CB462480190F254504FCC61"/>
    <w:rsid w:val="00233369"/>
    <w:rPr>
      <w:rFonts w:eastAsiaTheme="minorHAnsi"/>
      <w:lang w:eastAsia="en-US"/>
    </w:rPr>
  </w:style>
  <w:style w:type="paragraph" w:customStyle="1" w:styleId="98553C81E4124D5EABB98EE7240185BB1">
    <w:name w:val="98553C81E4124D5EABB98EE7240185BB1"/>
    <w:rsid w:val="00233369"/>
    <w:rPr>
      <w:rFonts w:eastAsiaTheme="minorHAnsi"/>
      <w:lang w:eastAsia="en-US"/>
    </w:rPr>
  </w:style>
  <w:style w:type="paragraph" w:customStyle="1" w:styleId="24E77ECD20514CBD9E4E06A76CA3A3F7">
    <w:name w:val="24E77ECD20514CBD9E4E06A76CA3A3F7"/>
    <w:rsid w:val="00233369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5248E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233369"/>
    <w:rPr>
      <w:color w:val="808080"/>
    </w:rPr>
  </w:style>
  <w:style w:type="paragraph" w:customStyle="1" w:styleId="CDEA19F3D4D94738940A9AAFCE179B96">
    <w:name w:val="CDEA19F3D4D94738940A9AAFCE179B96"/>
    <w:rsid w:val="00021255"/>
    <w:rPr>
      <w:rFonts w:eastAsiaTheme="minorHAnsi"/>
      <w:lang w:eastAsia="en-US"/>
    </w:rPr>
  </w:style>
  <w:style w:type="paragraph" w:customStyle="1" w:styleId="DA687C5B718949949D11AA60478CFC8F">
    <w:name w:val="DA687C5B718949949D11AA60478CFC8F"/>
    <w:rsid w:val="00021255"/>
    <w:rPr>
      <w:rFonts w:eastAsiaTheme="minorHAnsi"/>
      <w:lang w:eastAsia="en-US"/>
    </w:rPr>
  </w:style>
  <w:style w:type="paragraph" w:customStyle="1" w:styleId="6203EAEC5F2E407AA151B6B3E8597440">
    <w:name w:val="6203EAEC5F2E407AA151B6B3E8597440"/>
    <w:rsid w:val="00021255"/>
    <w:rPr>
      <w:rFonts w:eastAsiaTheme="minorHAnsi"/>
      <w:lang w:eastAsia="en-US"/>
    </w:rPr>
  </w:style>
  <w:style w:type="paragraph" w:customStyle="1" w:styleId="53A809DF9F414BF1A00104A7CCF6B518">
    <w:name w:val="53A809DF9F414BF1A00104A7CCF6B518"/>
    <w:rsid w:val="00021255"/>
    <w:rPr>
      <w:rFonts w:eastAsiaTheme="minorHAnsi"/>
      <w:lang w:eastAsia="en-US"/>
    </w:rPr>
  </w:style>
  <w:style w:type="paragraph" w:customStyle="1" w:styleId="295FA9AAAB1743BBBE8D0109812FA72C">
    <w:name w:val="295FA9AAAB1743BBBE8D0109812FA72C"/>
    <w:rsid w:val="00021255"/>
    <w:rPr>
      <w:rFonts w:eastAsiaTheme="minorHAnsi"/>
      <w:lang w:eastAsia="en-US"/>
    </w:rPr>
  </w:style>
  <w:style w:type="paragraph" w:customStyle="1" w:styleId="150BAE6A4920402B93D0A3658DADCB1C">
    <w:name w:val="150BAE6A4920402B93D0A3658DADCB1C"/>
    <w:rsid w:val="00021255"/>
    <w:rPr>
      <w:rFonts w:eastAsiaTheme="minorHAnsi"/>
      <w:lang w:eastAsia="en-US"/>
    </w:rPr>
  </w:style>
  <w:style w:type="paragraph" w:customStyle="1" w:styleId="30E34EE8C07F43019A1CF697AB323541">
    <w:name w:val="30E34EE8C07F43019A1CF697AB323541"/>
    <w:rsid w:val="00021255"/>
    <w:rPr>
      <w:rFonts w:eastAsiaTheme="minorHAnsi"/>
      <w:lang w:eastAsia="en-US"/>
    </w:rPr>
  </w:style>
  <w:style w:type="paragraph" w:customStyle="1" w:styleId="9BA0D104C31B47FB82B397E575DA46A7">
    <w:name w:val="9BA0D104C31B47FB82B397E575DA46A7"/>
    <w:rsid w:val="00021255"/>
    <w:rPr>
      <w:rFonts w:eastAsiaTheme="minorHAnsi"/>
      <w:lang w:eastAsia="en-US"/>
    </w:rPr>
  </w:style>
  <w:style w:type="paragraph" w:customStyle="1" w:styleId="290E160DCC364B10A28D23054829C1BD">
    <w:name w:val="290E160DCC364B10A28D23054829C1BD"/>
    <w:rsid w:val="00021255"/>
    <w:rPr>
      <w:rFonts w:eastAsiaTheme="minorHAnsi"/>
      <w:lang w:eastAsia="en-US"/>
    </w:rPr>
  </w:style>
  <w:style w:type="paragraph" w:customStyle="1" w:styleId="4D0DDAA5D0774E3884A8FB50466CEEB9">
    <w:name w:val="4D0DDAA5D0774E3884A8FB50466CEEB9"/>
    <w:rsid w:val="00021255"/>
    <w:rPr>
      <w:rFonts w:eastAsiaTheme="minorHAnsi"/>
      <w:lang w:eastAsia="en-US"/>
    </w:rPr>
  </w:style>
  <w:style w:type="paragraph" w:customStyle="1" w:styleId="AD9D8728797E4919AC9AF66ADAD8F0D6">
    <w:name w:val="AD9D8728797E4919AC9AF66ADAD8F0D6"/>
    <w:rsid w:val="00021255"/>
    <w:rPr>
      <w:rFonts w:eastAsiaTheme="minorHAnsi"/>
      <w:lang w:eastAsia="en-US"/>
    </w:rPr>
  </w:style>
  <w:style w:type="paragraph" w:customStyle="1" w:styleId="BF907F25A4024350B616449781B503E1">
    <w:name w:val="BF907F25A4024350B616449781B503E1"/>
    <w:rsid w:val="00021255"/>
    <w:rPr>
      <w:rFonts w:eastAsiaTheme="minorHAnsi"/>
      <w:lang w:eastAsia="en-US"/>
    </w:rPr>
  </w:style>
  <w:style w:type="paragraph" w:customStyle="1" w:styleId="C91543297F224DE3A47AE6E201059516">
    <w:name w:val="C91543297F224DE3A47AE6E201059516"/>
    <w:rsid w:val="00021255"/>
    <w:rPr>
      <w:rFonts w:eastAsiaTheme="minorHAnsi"/>
      <w:lang w:eastAsia="en-US"/>
    </w:rPr>
  </w:style>
  <w:style w:type="paragraph" w:customStyle="1" w:styleId="9A22F4E34461456E99360C9E261F2C9A">
    <w:name w:val="9A22F4E34461456E99360C9E261F2C9A"/>
    <w:rsid w:val="00021255"/>
    <w:rPr>
      <w:rFonts w:eastAsiaTheme="minorHAnsi"/>
      <w:lang w:eastAsia="en-US"/>
    </w:rPr>
  </w:style>
  <w:style w:type="paragraph" w:customStyle="1" w:styleId="0B882265CFA7430F9D5ED789815A0D8E">
    <w:name w:val="0B882265CFA7430F9D5ED789815A0D8E"/>
    <w:rsid w:val="00021255"/>
    <w:rPr>
      <w:rFonts w:eastAsiaTheme="minorHAnsi"/>
      <w:lang w:eastAsia="en-US"/>
    </w:rPr>
  </w:style>
  <w:style w:type="paragraph" w:customStyle="1" w:styleId="191AD4112ACE45A2B9CD8D4005773546">
    <w:name w:val="191AD4112ACE45A2B9CD8D4005773546"/>
    <w:rsid w:val="00021255"/>
    <w:rPr>
      <w:rFonts w:eastAsiaTheme="minorHAnsi"/>
      <w:lang w:eastAsia="en-US"/>
    </w:rPr>
  </w:style>
  <w:style w:type="paragraph" w:customStyle="1" w:styleId="43F23DE180CB462480190F254504FCC6">
    <w:name w:val="43F23DE180CB462480190F254504FCC6"/>
    <w:rsid w:val="00021255"/>
    <w:rPr>
      <w:rFonts w:eastAsiaTheme="minorHAnsi"/>
      <w:lang w:eastAsia="en-US"/>
    </w:rPr>
  </w:style>
  <w:style w:type="paragraph" w:customStyle="1" w:styleId="98553C81E4124D5EABB98EE7240185BB">
    <w:name w:val="98553C81E4124D5EABB98EE7240185BB"/>
    <w:rsid w:val="00021255"/>
    <w:rPr>
      <w:rFonts w:eastAsiaTheme="minorHAnsi"/>
      <w:lang w:eastAsia="en-US"/>
    </w:rPr>
  </w:style>
  <w:style w:type="paragraph" w:customStyle="1" w:styleId="260F074ABD3C4225A47FCF057197DBFB">
    <w:name w:val="260F074ABD3C4225A47FCF057197DBFB"/>
    <w:rsid w:val="00021255"/>
    <w:rPr>
      <w:rFonts w:eastAsiaTheme="minorHAnsi"/>
      <w:lang w:eastAsia="en-US"/>
    </w:rPr>
  </w:style>
  <w:style w:type="paragraph" w:customStyle="1" w:styleId="8411BFF9EE3149E2A710D698CDC50DF6">
    <w:name w:val="8411BFF9EE3149E2A710D698CDC50DF6"/>
    <w:rsid w:val="00233369"/>
    <w:rPr>
      <w:rFonts w:eastAsiaTheme="minorHAnsi"/>
      <w:lang w:eastAsia="en-US"/>
    </w:rPr>
  </w:style>
  <w:style w:type="paragraph" w:customStyle="1" w:styleId="DA687C5B718949949D11AA60478CFC8F1">
    <w:name w:val="DA687C5B718949949D11AA60478CFC8F1"/>
    <w:rsid w:val="00233369"/>
    <w:rPr>
      <w:rFonts w:eastAsiaTheme="minorHAnsi"/>
      <w:lang w:eastAsia="en-US"/>
    </w:rPr>
  </w:style>
  <w:style w:type="paragraph" w:customStyle="1" w:styleId="6203EAEC5F2E407AA151B6B3E85974401">
    <w:name w:val="6203EAEC5F2E407AA151B6B3E85974401"/>
    <w:rsid w:val="00233369"/>
    <w:rPr>
      <w:rFonts w:eastAsiaTheme="minorHAnsi"/>
      <w:lang w:eastAsia="en-US"/>
    </w:rPr>
  </w:style>
  <w:style w:type="paragraph" w:customStyle="1" w:styleId="53A809DF9F414BF1A00104A7CCF6B5181">
    <w:name w:val="53A809DF9F414BF1A00104A7CCF6B5181"/>
    <w:rsid w:val="00233369"/>
    <w:rPr>
      <w:rFonts w:eastAsiaTheme="minorHAnsi"/>
      <w:lang w:eastAsia="en-US"/>
    </w:rPr>
  </w:style>
  <w:style w:type="paragraph" w:customStyle="1" w:styleId="295FA9AAAB1743BBBE8D0109812FA72C1">
    <w:name w:val="295FA9AAAB1743BBBE8D0109812FA72C1"/>
    <w:rsid w:val="00233369"/>
    <w:rPr>
      <w:rFonts w:eastAsiaTheme="minorHAnsi"/>
      <w:lang w:eastAsia="en-US"/>
    </w:rPr>
  </w:style>
  <w:style w:type="paragraph" w:customStyle="1" w:styleId="150BAE6A4920402B93D0A3658DADCB1C1">
    <w:name w:val="150BAE6A4920402B93D0A3658DADCB1C1"/>
    <w:rsid w:val="00233369"/>
    <w:rPr>
      <w:rFonts w:eastAsiaTheme="minorHAnsi"/>
      <w:lang w:eastAsia="en-US"/>
    </w:rPr>
  </w:style>
  <w:style w:type="paragraph" w:customStyle="1" w:styleId="30E34EE8C07F43019A1CF697AB3235411">
    <w:name w:val="30E34EE8C07F43019A1CF697AB3235411"/>
    <w:rsid w:val="00233369"/>
    <w:rPr>
      <w:rFonts w:eastAsiaTheme="minorHAnsi"/>
      <w:lang w:eastAsia="en-US"/>
    </w:rPr>
  </w:style>
  <w:style w:type="paragraph" w:customStyle="1" w:styleId="9BA0D104C31B47FB82B397E575DA46A71">
    <w:name w:val="9BA0D104C31B47FB82B397E575DA46A71"/>
    <w:rsid w:val="00233369"/>
    <w:rPr>
      <w:rFonts w:eastAsiaTheme="minorHAnsi"/>
      <w:lang w:eastAsia="en-US"/>
    </w:rPr>
  </w:style>
  <w:style w:type="paragraph" w:customStyle="1" w:styleId="290E160DCC364B10A28D23054829C1BD1">
    <w:name w:val="290E160DCC364B10A28D23054829C1BD1"/>
    <w:rsid w:val="00233369"/>
    <w:rPr>
      <w:rFonts w:eastAsiaTheme="minorHAnsi"/>
      <w:lang w:eastAsia="en-US"/>
    </w:rPr>
  </w:style>
  <w:style w:type="paragraph" w:customStyle="1" w:styleId="4D0DDAA5D0774E3884A8FB50466CEEB91">
    <w:name w:val="4D0DDAA5D0774E3884A8FB50466CEEB91"/>
    <w:rsid w:val="00233369"/>
    <w:rPr>
      <w:rFonts w:eastAsiaTheme="minorHAnsi"/>
      <w:lang w:eastAsia="en-US"/>
    </w:rPr>
  </w:style>
  <w:style w:type="paragraph" w:customStyle="1" w:styleId="AD9D8728797E4919AC9AF66ADAD8F0D61">
    <w:name w:val="AD9D8728797E4919AC9AF66ADAD8F0D61"/>
    <w:rsid w:val="00233369"/>
    <w:rPr>
      <w:rFonts w:eastAsiaTheme="minorHAnsi"/>
      <w:lang w:eastAsia="en-US"/>
    </w:rPr>
  </w:style>
  <w:style w:type="paragraph" w:customStyle="1" w:styleId="BF907F25A4024350B616449781B503E11">
    <w:name w:val="BF907F25A4024350B616449781B503E11"/>
    <w:rsid w:val="00233369"/>
    <w:rPr>
      <w:rFonts w:eastAsiaTheme="minorHAnsi"/>
      <w:lang w:eastAsia="en-US"/>
    </w:rPr>
  </w:style>
  <w:style w:type="paragraph" w:customStyle="1" w:styleId="C91543297F224DE3A47AE6E2010595161">
    <w:name w:val="C91543297F224DE3A47AE6E2010595161"/>
    <w:rsid w:val="00233369"/>
    <w:rPr>
      <w:rFonts w:eastAsiaTheme="minorHAnsi"/>
      <w:lang w:eastAsia="en-US"/>
    </w:rPr>
  </w:style>
  <w:style w:type="paragraph" w:customStyle="1" w:styleId="9A22F4E34461456E99360C9E261F2C9A1">
    <w:name w:val="9A22F4E34461456E99360C9E261F2C9A1"/>
    <w:rsid w:val="00233369"/>
    <w:rPr>
      <w:rFonts w:eastAsiaTheme="minorHAnsi"/>
      <w:lang w:eastAsia="en-US"/>
    </w:rPr>
  </w:style>
  <w:style w:type="paragraph" w:customStyle="1" w:styleId="0B882265CFA7430F9D5ED789815A0D8E1">
    <w:name w:val="0B882265CFA7430F9D5ED789815A0D8E1"/>
    <w:rsid w:val="00233369"/>
    <w:rPr>
      <w:rFonts w:eastAsiaTheme="minorHAnsi"/>
      <w:lang w:eastAsia="en-US"/>
    </w:rPr>
  </w:style>
  <w:style w:type="paragraph" w:customStyle="1" w:styleId="191AD4112ACE45A2B9CD8D40057735461">
    <w:name w:val="191AD4112ACE45A2B9CD8D40057735461"/>
    <w:rsid w:val="00233369"/>
    <w:rPr>
      <w:rFonts w:eastAsiaTheme="minorHAnsi"/>
      <w:lang w:eastAsia="en-US"/>
    </w:rPr>
  </w:style>
  <w:style w:type="paragraph" w:customStyle="1" w:styleId="43F23DE180CB462480190F254504FCC61">
    <w:name w:val="43F23DE180CB462480190F254504FCC61"/>
    <w:rsid w:val="00233369"/>
    <w:rPr>
      <w:rFonts w:eastAsiaTheme="minorHAnsi"/>
      <w:lang w:eastAsia="en-US"/>
    </w:rPr>
  </w:style>
  <w:style w:type="paragraph" w:customStyle="1" w:styleId="98553C81E4124D5EABB98EE7240185BB1">
    <w:name w:val="98553C81E4124D5EABB98EE7240185BB1"/>
    <w:rsid w:val="00233369"/>
    <w:rPr>
      <w:rFonts w:eastAsiaTheme="minorHAnsi"/>
      <w:lang w:eastAsia="en-US"/>
    </w:rPr>
  </w:style>
  <w:style w:type="paragraph" w:customStyle="1" w:styleId="24E77ECD20514CBD9E4E06A76CA3A3F7">
    <w:name w:val="24E77ECD20514CBD9E4E06A76CA3A3F7"/>
    <w:rsid w:val="00233369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Antrag-Graffiti</Template>
  <TotalTime>0</TotalTime>
  <Pages>1</Pages>
  <Words>207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13</cp:revision>
  <dcterms:created xsi:type="dcterms:W3CDTF">2018-02-05T11:45:00Z</dcterms:created>
  <dcterms:modified xsi:type="dcterms:W3CDTF">2018-02-05T13:01:00Z</dcterms:modified>
</cp:coreProperties>
</file>